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CCC" w:rsidRPr="00FD2EE5" w:rsidRDefault="00A26CCC" w:rsidP="00A26CCC">
      <w:pPr>
        <w:spacing w:after="0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FD2EE5">
        <w:rPr>
          <w:rFonts w:ascii="Arial" w:hAnsi="Arial" w:cs="Arial"/>
          <w:b/>
          <w:sz w:val="24"/>
          <w:szCs w:val="24"/>
        </w:rPr>
        <w:t>Gloucestershire County Council</w:t>
      </w:r>
      <w:r w:rsidRPr="00FD2EE5">
        <w:rPr>
          <w:rFonts w:ascii="Arial" w:hAnsi="Arial" w:cs="Arial"/>
          <w:b/>
          <w:sz w:val="24"/>
          <w:szCs w:val="24"/>
        </w:rPr>
        <w:tab/>
      </w:r>
      <w:r w:rsidRPr="00FD2EE5">
        <w:rPr>
          <w:rFonts w:ascii="Arial" w:hAnsi="Arial" w:cs="Arial"/>
          <w:b/>
          <w:sz w:val="24"/>
          <w:szCs w:val="24"/>
        </w:rPr>
        <w:tab/>
        <w:t xml:space="preserve"> </w:t>
      </w:r>
    </w:p>
    <w:p w:rsidR="00A26CCC" w:rsidRPr="00FD2EE5" w:rsidRDefault="00A26CCC" w:rsidP="00A26CCC">
      <w:pPr>
        <w:spacing w:after="0"/>
        <w:rPr>
          <w:rFonts w:ascii="Arial" w:hAnsi="Arial" w:cs="Arial"/>
          <w:b/>
          <w:sz w:val="24"/>
          <w:szCs w:val="24"/>
        </w:rPr>
      </w:pPr>
      <w:r w:rsidRPr="00FD2EE5">
        <w:rPr>
          <w:rFonts w:ascii="Arial" w:hAnsi="Arial" w:cs="Arial"/>
          <w:b/>
          <w:sz w:val="24"/>
          <w:szCs w:val="24"/>
        </w:rPr>
        <w:t>Section 20 Agreement</w:t>
      </w:r>
    </w:p>
    <w:p w:rsidR="00A26CCC" w:rsidRPr="00FD2EE5" w:rsidRDefault="00A26CCC" w:rsidP="00A26CCC">
      <w:pPr>
        <w:spacing w:after="0"/>
        <w:rPr>
          <w:rFonts w:ascii="Arial" w:hAnsi="Arial" w:cs="Arial"/>
        </w:rPr>
      </w:pPr>
    </w:p>
    <w:p w:rsidR="00A26CCC" w:rsidRPr="00A2135D" w:rsidRDefault="00A26CCC" w:rsidP="00A26CCC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2135D">
        <w:rPr>
          <w:rFonts w:ascii="Arial" w:hAnsi="Arial" w:cs="Arial"/>
          <w:b/>
          <w:sz w:val="24"/>
          <w:szCs w:val="24"/>
          <w:u w:val="single"/>
        </w:rPr>
        <w:t>This agreement is an agreement for the local authority to look after my/our children</w:t>
      </w:r>
    </w:p>
    <w:p w:rsidR="00A26CCC" w:rsidRPr="00A2135D" w:rsidRDefault="00A26CCC" w:rsidP="00A26CCC">
      <w:pPr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>I agree for my/our child/children:</w:t>
      </w:r>
    </w:p>
    <w:p w:rsidR="00A26CCC" w:rsidRPr="00A2135D" w:rsidRDefault="00A26CCC" w:rsidP="00A26CCC">
      <w:pPr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 xml:space="preserve">1. </w:t>
      </w:r>
      <w:r w:rsidRPr="00A2135D">
        <w:rPr>
          <w:rFonts w:ascii="Arial" w:hAnsi="Arial" w:cs="Arial"/>
          <w:i/>
          <w:sz w:val="24"/>
          <w:szCs w:val="24"/>
        </w:rPr>
        <w:t>[add full name and D.O.B for each child]</w:t>
      </w:r>
    </w:p>
    <w:p w:rsidR="00A26CCC" w:rsidRPr="00A2135D" w:rsidRDefault="00A26CCC" w:rsidP="00A26CCC">
      <w:pPr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>2.</w:t>
      </w:r>
    </w:p>
    <w:p w:rsidR="00A26CCC" w:rsidRPr="00A2135D" w:rsidRDefault="00A26CCC" w:rsidP="00A26CCC">
      <w:pPr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>3.</w:t>
      </w:r>
    </w:p>
    <w:p w:rsidR="00A26CCC" w:rsidRPr="00A2135D" w:rsidRDefault="00A26CCC" w:rsidP="00A26CCC">
      <w:pPr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>4.</w:t>
      </w:r>
    </w:p>
    <w:p w:rsidR="00A26CCC" w:rsidRPr="00A2135D" w:rsidRDefault="00A26CCC" w:rsidP="00A26CCC">
      <w:pPr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>to be looked after by Gloucestershire County Council.</w:t>
      </w:r>
    </w:p>
    <w:p w:rsidR="00A26CCC" w:rsidRPr="00A2135D" w:rsidRDefault="00A26CCC" w:rsidP="00A26CCC">
      <w:pPr>
        <w:jc w:val="both"/>
        <w:rPr>
          <w:rFonts w:ascii="Arial" w:hAnsi="Arial" w:cs="Arial"/>
          <w:b/>
          <w:sz w:val="24"/>
          <w:szCs w:val="24"/>
        </w:rPr>
      </w:pPr>
      <w:r w:rsidRPr="00A2135D">
        <w:rPr>
          <w:rFonts w:ascii="Arial" w:hAnsi="Arial" w:cs="Arial"/>
          <w:b/>
          <w:sz w:val="24"/>
          <w:szCs w:val="24"/>
        </w:rPr>
        <w:t>I/we have parental responsibility for the child/</w:t>
      </w:r>
      <w:proofErr w:type="spellStart"/>
      <w:r w:rsidRPr="00A2135D">
        <w:rPr>
          <w:rFonts w:ascii="Arial" w:hAnsi="Arial" w:cs="Arial"/>
          <w:b/>
          <w:sz w:val="24"/>
          <w:szCs w:val="24"/>
        </w:rPr>
        <w:t>ren</w:t>
      </w:r>
      <w:proofErr w:type="spellEnd"/>
      <w:r w:rsidRPr="00A2135D">
        <w:rPr>
          <w:rFonts w:ascii="Arial" w:hAnsi="Arial" w:cs="Arial"/>
          <w:b/>
          <w:sz w:val="24"/>
          <w:szCs w:val="24"/>
        </w:rPr>
        <w:t xml:space="preserve"> and understand that I/we will retain full legal parental responsibility for the child/children.</w:t>
      </w:r>
    </w:p>
    <w:p w:rsidR="00A26CCC" w:rsidRPr="00A2135D" w:rsidRDefault="00A26CCC" w:rsidP="00A26CCC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4"/>
        </w:rPr>
      </w:pPr>
      <w:r w:rsidRPr="00A2135D">
        <w:rPr>
          <w:rFonts w:ascii="Arial" w:hAnsi="Arial" w:cs="Arial"/>
          <w:b/>
          <w:sz w:val="24"/>
          <w:szCs w:val="24"/>
        </w:rPr>
        <w:t>Mother with parental responsibility for……..</w:t>
      </w:r>
    </w:p>
    <w:p w:rsidR="00A26CCC" w:rsidRPr="00A2135D" w:rsidRDefault="00A26CCC" w:rsidP="00A26CCC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b/>
          <w:sz w:val="24"/>
          <w:szCs w:val="24"/>
        </w:rPr>
      </w:pPr>
      <w:r w:rsidRPr="00A2135D">
        <w:rPr>
          <w:rFonts w:ascii="Arial" w:hAnsi="Arial" w:cs="Arial"/>
          <w:b/>
          <w:sz w:val="24"/>
          <w:szCs w:val="24"/>
        </w:rPr>
        <w:t>Father with parental responsibility for……</w:t>
      </w:r>
    </w:p>
    <w:p w:rsidR="00A26CCC" w:rsidRDefault="00A26CCC" w:rsidP="00A26CCC">
      <w:pPr>
        <w:jc w:val="both"/>
        <w:rPr>
          <w:rFonts w:ascii="Arial" w:hAnsi="Arial" w:cs="Arial"/>
          <w:sz w:val="24"/>
          <w:szCs w:val="24"/>
        </w:rPr>
      </w:pPr>
    </w:p>
    <w:p w:rsidR="00A26CCC" w:rsidRPr="00A2135D" w:rsidRDefault="00A26CCC" w:rsidP="00A26CCC">
      <w:pPr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>It has been explained to me/us that a section 20 agreement involves me/us agreeing that my/our child/children will be placed in foster care (and that this may be with a relative or connected person who will be assessed as a foster carer) or residential care.</w:t>
      </w:r>
    </w:p>
    <w:p w:rsidR="00A26CCC" w:rsidRPr="00A2135D" w:rsidRDefault="00A26CCC" w:rsidP="00A26CCC">
      <w:pPr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>It has been explained to me/us that I/we have the following rights:</w:t>
      </w:r>
    </w:p>
    <w:p w:rsidR="00A26CCC" w:rsidRPr="00A2135D" w:rsidRDefault="00A26CCC" w:rsidP="00A26CCC">
      <w:pPr>
        <w:pStyle w:val="ListParagraph"/>
        <w:numPr>
          <w:ilvl w:val="0"/>
          <w:numId w:val="10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>To say no to this proposal *</w:t>
      </w:r>
    </w:p>
    <w:p w:rsidR="00A26CCC" w:rsidRPr="00A2135D" w:rsidRDefault="00A26CCC" w:rsidP="00A26CCC">
      <w:pPr>
        <w:pStyle w:val="ListParagraph"/>
        <w:numPr>
          <w:ilvl w:val="0"/>
          <w:numId w:val="10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>To change my/our mind at a later date and bring this agreement to an end at any time.</w:t>
      </w:r>
    </w:p>
    <w:p w:rsidR="00A26CCC" w:rsidRPr="00A2135D" w:rsidRDefault="00A26CCC" w:rsidP="00A26CCC">
      <w:pPr>
        <w:pStyle w:val="ListParagraph"/>
        <w:numPr>
          <w:ilvl w:val="0"/>
          <w:numId w:val="10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>To obtain legal advice about this agreement.</w:t>
      </w:r>
    </w:p>
    <w:p w:rsidR="00A26CCC" w:rsidRPr="00A2135D" w:rsidRDefault="00A26CCC" w:rsidP="00A26CCC">
      <w:pPr>
        <w:pStyle w:val="ListParagraph"/>
        <w:numPr>
          <w:ilvl w:val="0"/>
          <w:numId w:val="10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 xml:space="preserve">For the agreement to be kept under review and to be considered by an independent reviewing officer who will be allocated to the child/children at each “Child in Care Review”.  </w:t>
      </w:r>
    </w:p>
    <w:p w:rsidR="00A26CCC" w:rsidRPr="00A2135D" w:rsidRDefault="00A26CCC" w:rsidP="00A26CCC">
      <w:pPr>
        <w:pStyle w:val="ListParagraph"/>
        <w:numPr>
          <w:ilvl w:val="0"/>
          <w:numId w:val="10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>To know where my/our child will be living and who he/she/they will be living with.</w:t>
      </w:r>
    </w:p>
    <w:p w:rsidR="00A26CCC" w:rsidRDefault="00A26CCC" w:rsidP="00A26CCC">
      <w:pPr>
        <w:pStyle w:val="ListParagraph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A26CCC" w:rsidRPr="00A2135D" w:rsidRDefault="00A26CCC" w:rsidP="00A26CC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</w:t>
      </w:r>
      <w:r w:rsidRPr="00A2135D">
        <w:rPr>
          <w:rFonts w:ascii="Arial" w:hAnsi="Arial" w:cs="Arial"/>
          <w:b/>
          <w:sz w:val="24"/>
          <w:szCs w:val="24"/>
        </w:rPr>
        <w:t>hile my/our child/children is/are accommodated by Gloucestershire County Council I/we understand that the carer (s) will have day to day responsibility for my/our child/</w:t>
      </w:r>
      <w:proofErr w:type="spellStart"/>
      <w:r w:rsidRPr="00A2135D">
        <w:rPr>
          <w:rFonts w:ascii="Arial" w:hAnsi="Arial" w:cs="Arial"/>
          <w:b/>
          <w:sz w:val="24"/>
          <w:szCs w:val="24"/>
        </w:rPr>
        <w:t>ren</w:t>
      </w:r>
      <w:proofErr w:type="spellEnd"/>
      <w:r w:rsidRPr="00A2135D">
        <w:rPr>
          <w:rFonts w:ascii="Arial" w:hAnsi="Arial" w:cs="Arial"/>
          <w:b/>
          <w:sz w:val="24"/>
          <w:szCs w:val="24"/>
        </w:rPr>
        <w:t xml:space="preserve"> and that I/we will be consulted about major decisions in relation to the child/</w:t>
      </w:r>
      <w:proofErr w:type="spellStart"/>
      <w:r w:rsidRPr="00A2135D">
        <w:rPr>
          <w:rFonts w:ascii="Arial" w:hAnsi="Arial" w:cs="Arial"/>
          <w:b/>
          <w:sz w:val="24"/>
          <w:szCs w:val="24"/>
        </w:rPr>
        <w:t>ren</w:t>
      </w:r>
      <w:proofErr w:type="spellEnd"/>
      <w:r w:rsidRPr="00A2135D">
        <w:rPr>
          <w:rFonts w:ascii="Arial" w:hAnsi="Arial" w:cs="Arial"/>
          <w:b/>
          <w:sz w:val="24"/>
          <w:szCs w:val="24"/>
        </w:rPr>
        <w:t>. However, in an emergency</w:t>
      </w:r>
      <w:r w:rsidRPr="00A2135D">
        <w:rPr>
          <w:rFonts w:ascii="Arial" w:hAnsi="Arial" w:cs="Arial"/>
          <w:sz w:val="24"/>
          <w:szCs w:val="24"/>
        </w:rPr>
        <w:t xml:space="preserve"> and if I/we cannot be contacted, I/we consent to urgent medical treatment being undertaken if this has been advised by a medical professional.</w:t>
      </w:r>
    </w:p>
    <w:p w:rsidR="00A26CCC" w:rsidRPr="00A2135D" w:rsidRDefault="00A26CCC" w:rsidP="00A26CCC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A26CCC" w:rsidRPr="00A2135D" w:rsidRDefault="00A26CCC" w:rsidP="00A26CCC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2135D">
        <w:rPr>
          <w:rFonts w:ascii="Arial" w:hAnsi="Arial" w:cs="Arial"/>
          <w:b/>
          <w:sz w:val="24"/>
          <w:szCs w:val="24"/>
          <w:u w:val="single"/>
        </w:rPr>
        <w:t>Ending/Reviewing this Agreement</w:t>
      </w:r>
    </w:p>
    <w:p w:rsidR="00A26CCC" w:rsidRPr="00A2135D" w:rsidRDefault="00A26CCC" w:rsidP="00A26C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lastRenderedPageBreak/>
        <w:t xml:space="preserve">At the moment I/we agree to my/our child/children being accommodated by Gloucestershire County Council until </w:t>
      </w:r>
      <w:r w:rsidRPr="00A2135D">
        <w:rPr>
          <w:rFonts w:ascii="Arial" w:hAnsi="Arial" w:cs="Arial"/>
          <w:i/>
          <w:sz w:val="24"/>
          <w:szCs w:val="24"/>
        </w:rPr>
        <w:t>[add the date agreed or the event agreed].</w:t>
      </w:r>
      <w:r w:rsidRPr="00A2135D">
        <w:rPr>
          <w:rFonts w:ascii="Arial" w:hAnsi="Arial" w:cs="Arial"/>
          <w:sz w:val="24"/>
          <w:szCs w:val="24"/>
        </w:rPr>
        <w:t xml:space="preserve"> </w:t>
      </w:r>
    </w:p>
    <w:p w:rsidR="00A26CCC" w:rsidRPr="00A2135D" w:rsidRDefault="00A26CCC" w:rsidP="00A26C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6CCC" w:rsidRPr="00A2135D" w:rsidRDefault="00A26CCC" w:rsidP="00A26C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 xml:space="preserve">Gloucestershire County  Council agrees to review this agreement with me/us on </w:t>
      </w:r>
      <w:r w:rsidRPr="00A2135D">
        <w:rPr>
          <w:rFonts w:ascii="Arial" w:hAnsi="Arial" w:cs="Arial"/>
          <w:i/>
          <w:sz w:val="24"/>
          <w:szCs w:val="24"/>
        </w:rPr>
        <w:t>[add date</w:t>
      </w:r>
      <w:r w:rsidRPr="00A2135D">
        <w:rPr>
          <w:rFonts w:ascii="Arial" w:hAnsi="Arial" w:cs="Arial"/>
          <w:sz w:val="24"/>
          <w:szCs w:val="24"/>
        </w:rPr>
        <w:t xml:space="preserve">]and at the first Child in Care Review concerning my/our child/children which will need to take place on or before </w:t>
      </w:r>
      <w:r w:rsidRPr="00A2135D">
        <w:rPr>
          <w:rFonts w:ascii="Arial" w:hAnsi="Arial" w:cs="Arial"/>
          <w:i/>
          <w:sz w:val="24"/>
          <w:szCs w:val="24"/>
        </w:rPr>
        <w:t>[add date]</w:t>
      </w:r>
      <w:r w:rsidRPr="00A2135D">
        <w:rPr>
          <w:rFonts w:ascii="Arial" w:hAnsi="Arial" w:cs="Arial"/>
          <w:sz w:val="24"/>
          <w:szCs w:val="24"/>
        </w:rPr>
        <w:t>.</w:t>
      </w:r>
    </w:p>
    <w:p w:rsidR="00A26CCC" w:rsidRPr="00A2135D" w:rsidRDefault="00A26CCC" w:rsidP="00A26CC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6CCC" w:rsidRPr="00A2135D" w:rsidRDefault="00A26CCC" w:rsidP="00A26CCC">
      <w:pPr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>But I/we understand that I/we can change my/our minds about this agreement at any time and ask for my/our child/children to be returned to my/our care.</w:t>
      </w:r>
    </w:p>
    <w:p w:rsidR="00A26CCC" w:rsidRPr="00A2135D" w:rsidRDefault="00A26CCC" w:rsidP="00A26CCC">
      <w:pPr>
        <w:jc w:val="both"/>
        <w:rPr>
          <w:rFonts w:ascii="Arial" w:hAnsi="Arial" w:cs="Arial"/>
          <w:sz w:val="24"/>
          <w:szCs w:val="24"/>
        </w:rPr>
      </w:pPr>
    </w:p>
    <w:p w:rsidR="00A26CCC" w:rsidRPr="00A2135D" w:rsidRDefault="00A26CCC" w:rsidP="00A26CCC">
      <w:pPr>
        <w:jc w:val="both"/>
        <w:rPr>
          <w:rFonts w:ascii="Arial" w:hAnsi="Arial" w:cs="Arial"/>
          <w:b/>
          <w:sz w:val="24"/>
          <w:szCs w:val="24"/>
        </w:rPr>
      </w:pPr>
      <w:r w:rsidRPr="00A2135D">
        <w:rPr>
          <w:rFonts w:ascii="Arial" w:hAnsi="Arial" w:cs="Arial"/>
          <w:b/>
          <w:sz w:val="24"/>
          <w:szCs w:val="24"/>
        </w:rPr>
        <w:t xml:space="preserve">I have read this agreement and I agree to its terms </w:t>
      </w:r>
    </w:p>
    <w:p w:rsidR="00A26CCC" w:rsidRPr="00A2135D" w:rsidRDefault="00A26CCC" w:rsidP="00A26CCC">
      <w:pPr>
        <w:jc w:val="both"/>
        <w:rPr>
          <w:rFonts w:ascii="Arial" w:hAnsi="Arial" w:cs="Arial"/>
          <w:b/>
          <w:sz w:val="24"/>
          <w:szCs w:val="24"/>
        </w:rPr>
      </w:pPr>
    </w:p>
    <w:p w:rsidR="00A26CCC" w:rsidRPr="00A2135D" w:rsidRDefault="00A26CCC" w:rsidP="00A26CC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Mother’s signature</w:t>
      </w:r>
      <w:r>
        <w:rPr>
          <w:rFonts w:ascii="Arial" w:hAnsi="Arial" w:cs="Arial"/>
          <w:b/>
          <w:sz w:val="24"/>
          <w:szCs w:val="24"/>
        </w:rPr>
        <w:tab/>
        <w:t>………………………………   Date</w:t>
      </w:r>
      <w:r w:rsidRPr="00A2135D">
        <w:rPr>
          <w:rFonts w:ascii="Arial" w:hAnsi="Arial" w:cs="Arial"/>
          <w:b/>
          <w:sz w:val="24"/>
          <w:szCs w:val="24"/>
        </w:rPr>
        <w:t>……………………………</w:t>
      </w:r>
    </w:p>
    <w:p w:rsidR="00A26CCC" w:rsidRPr="00A2135D" w:rsidRDefault="00A26CCC" w:rsidP="00A26CC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Mother’s name……………………………………</w:t>
      </w:r>
      <w:r w:rsidRPr="00A2135D">
        <w:rPr>
          <w:rFonts w:ascii="Arial" w:hAnsi="Arial" w:cs="Arial"/>
          <w:b/>
          <w:sz w:val="24"/>
          <w:szCs w:val="24"/>
        </w:rPr>
        <w:tab/>
      </w:r>
      <w:r w:rsidRPr="00A2135D">
        <w:rPr>
          <w:rFonts w:ascii="Arial" w:hAnsi="Arial" w:cs="Arial"/>
          <w:b/>
          <w:sz w:val="24"/>
          <w:szCs w:val="24"/>
        </w:rPr>
        <w:tab/>
      </w:r>
    </w:p>
    <w:p w:rsidR="00A26CCC" w:rsidRPr="00A2135D" w:rsidRDefault="00A26CCC" w:rsidP="00A26CC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Father’s signature</w:t>
      </w:r>
      <w:r>
        <w:rPr>
          <w:rFonts w:ascii="Arial" w:hAnsi="Arial" w:cs="Arial"/>
          <w:b/>
          <w:sz w:val="24"/>
          <w:szCs w:val="24"/>
        </w:rPr>
        <w:tab/>
        <w:t>………………………………   Date</w:t>
      </w:r>
      <w:r w:rsidRPr="00A2135D">
        <w:rPr>
          <w:rFonts w:ascii="Arial" w:hAnsi="Arial" w:cs="Arial"/>
          <w:b/>
          <w:sz w:val="24"/>
          <w:szCs w:val="24"/>
        </w:rPr>
        <w:t>……………………………</w:t>
      </w:r>
    </w:p>
    <w:p w:rsidR="00A26CCC" w:rsidRPr="00A2135D" w:rsidRDefault="00A26CCC" w:rsidP="00A26CC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Father’s name…………………………………….</w:t>
      </w:r>
    </w:p>
    <w:p w:rsidR="00A26CCC" w:rsidRPr="00A2135D" w:rsidRDefault="00A26CCC" w:rsidP="00A26CC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Social worker’s signature………………………  Date……………………………</w:t>
      </w:r>
    </w:p>
    <w:p w:rsidR="00A26CCC" w:rsidRPr="00A2135D" w:rsidRDefault="00A26CCC" w:rsidP="00A26CCC">
      <w:pPr>
        <w:jc w:val="both"/>
        <w:rPr>
          <w:rFonts w:ascii="Arial" w:hAnsi="Arial" w:cs="Arial"/>
          <w:b/>
          <w:sz w:val="24"/>
          <w:szCs w:val="24"/>
        </w:rPr>
      </w:pPr>
      <w:r w:rsidRPr="00A2135D">
        <w:rPr>
          <w:rFonts w:ascii="Arial" w:hAnsi="Arial" w:cs="Arial"/>
          <w:b/>
          <w:sz w:val="24"/>
          <w:szCs w:val="24"/>
        </w:rPr>
        <w:t>Social</w:t>
      </w:r>
      <w:r>
        <w:rPr>
          <w:rFonts w:ascii="Arial" w:hAnsi="Arial" w:cs="Arial"/>
          <w:b/>
          <w:sz w:val="24"/>
          <w:szCs w:val="24"/>
        </w:rPr>
        <w:t xml:space="preserve"> worker’s name……………………………</w:t>
      </w:r>
    </w:p>
    <w:p w:rsidR="00A26CCC" w:rsidRPr="00A2135D" w:rsidRDefault="00A26CCC" w:rsidP="00A26CCC">
      <w:pPr>
        <w:jc w:val="both"/>
        <w:rPr>
          <w:rFonts w:ascii="Arial" w:hAnsi="Arial" w:cs="Arial"/>
          <w:b/>
          <w:sz w:val="24"/>
          <w:szCs w:val="24"/>
        </w:rPr>
      </w:pPr>
      <w:r w:rsidRPr="00A2135D">
        <w:rPr>
          <w:rFonts w:ascii="Arial" w:hAnsi="Arial" w:cs="Arial"/>
          <w:b/>
          <w:sz w:val="24"/>
          <w:szCs w:val="24"/>
        </w:rPr>
        <w:t>(on behalf of Gloucestershire County Council).</w:t>
      </w:r>
    </w:p>
    <w:p w:rsidR="00A26CCC" w:rsidRPr="00A2135D" w:rsidRDefault="00A26CCC" w:rsidP="00A26CCC">
      <w:pPr>
        <w:jc w:val="both"/>
        <w:rPr>
          <w:rFonts w:ascii="Arial" w:hAnsi="Arial" w:cs="Arial"/>
          <w:b/>
          <w:sz w:val="24"/>
          <w:szCs w:val="24"/>
        </w:rPr>
      </w:pPr>
    </w:p>
    <w:p w:rsidR="00A26CCC" w:rsidRDefault="00A26CCC" w:rsidP="00A26CCC">
      <w:pPr>
        <w:jc w:val="both"/>
        <w:rPr>
          <w:rFonts w:ascii="Arial" w:hAnsi="Arial" w:cs="Arial"/>
          <w:b/>
          <w:sz w:val="24"/>
          <w:szCs w:val="24"/>
        </w:rPr>
      </w:pPr>
    </w:p>
    <w:p w:rsidR="00A26CCC" w:rsidRPr="00A2135D" w:rsidRDefault="00A26CCC" w:rsidP="00A26CCC">
      <w:pPr>
        <w:jc w:val="both"/>
        <w:rPr>
          <w:rFonts w:ascii="Arial" w:hAnsi="Arial" w:cs="Arial"/>
          <w:b/>
          <w:sz w:val="24"/>
          <w:szCs w:val="24"/>
        </w:rPr>
      </w:pPr>
    </w:p>
    <w:p w:rsidR="00A26CCC" w:rsidRPr="00A2135D" w:rsidRDefault="00A26CCC" w:rsidP="00A26CCC">
      <w:pPr>
        <w:jc w:val="both"/>
        <w:rPr>
          <w:rFonts w:ascii="Arial" w:hAnsi="Arial" w:cs="Arial"/>
          <w:b/>
          <w:sz w:val="24"/>
          <w:szCs w:val="24"/>
        </w:rPr>
      </w:pPr>
    </w:p>
    <w:p w:rsidR="00A26CCC" w:rsidRPr="00A2135D" w:rsidRDefault="00A26CCC" w:rsidP="00A26CCC">
      <w:pPr>
        <w:jc w:val="both"/>
        <w:rPr>
          <w:rFonts w:ascii="Arial" w:hAnsi="Arial" w:cs="Arial"/>
          <w:b/>
          <w:sz w:val="24"/>
          <w:szCs w:val="24"/>
        </w:rPr>
      </w:pPr>
    </w:p>
    <w:p w:rsidR="00A26CCC" w:rsidRPr="00A2135D" w:rsidRDefault="00A26CCC" w:rsidP="00A26CCC">
      <w:pPr>
        <w:jc w:val="both"/>
        <w:rPr>
          <w:rFonts w:ascii="Arial" w:hAnsi="Arial" w:cs="Arial"/>
          <w:b/>
          <w:sz w:val="24"/>
          <w:szCs w:val="24"/>
        </w:rPr>
      </w:pPr>
    </w:p>
    <w:p w:rsidR="00A26CCC" w:rsidRPr="00A2135D" w:rsidRDefault="00A26CCC" w:rsidP="00A26CCC">
      <w:pPr>
        <w:jc w:val="both"/>
        <w:rPr>
          <w:rFonts w:ascii="Arial" w:hAnsi="Arial" w:cs="Arial"/>
          <w:b/>
          <w:sz w:val="24"/>
          <w:szCs w:val="24"/>
        </w:rPr>
      </w:pPr>
      <w:r w:rsidRPr="00A2135D">
        <w:rPr>
          <w:rFonts w:ascii="Arial" w:hAnsi="Arial" w:cs="Arial"/>
          <w:b/>
          <w:sz w:val="24"/>
          <w:szCs w:val="24"/>
        </w:rPr>
        <w:t>By signing this consent the Social Worker confirms the following:</w:t>
      </w:r>
    </w:p>
    <w:p w:rsidR="00A26CCC" w:rsidRPr="00A2135D" w:rsidRDefault="00A26CCC" w:rsidP="00A26CCC">
      <w:pPr>
        <w:pStyle w:val="ListParagraph"/>
        <w:numPr>
          <w:ilvl w:val="0"/>
          <w:numId w:val="11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 xml:space="preserve">A Head of Service for Gloucestershire County Council has agreed that s20 accommodation is appropriate for this child.  </w:t>
      </w:r>
    </w:p>
    <w:p w:rsidR="00A26CCC" w:rsidRPr="00A2135D" w:rsidRDefault="00A26CCC" w:rsidP="00A26CCC">
      <w:pPr>
        <w:pStyle w:val="ListParagraph"/>
        <w:ind w:left="360"/>
        <w:jc w:val="both"/>
        <w:rPr>
          <w:rFonts w:ascii="Arial" w:hAnsi="Arial" w:cs="Arial"/>
          <w:sz w:val="24"/>
          <w:szCs w:val="24"/>
        </w:rPr>
      </w:pPr>
    </w:p>
    <w:p w:rsidR="00A26CCC" w:rsidRPr="00A2135D" w:rsidRDefault="00A26CCC" w:rsidP="00A26CCC">
      <w:pPr>
        <w:pStyle w:val="ListParagraph"/>
        <w:numPr>
          <w:ilvl w:val="0"/>
          <w:numId w:val="11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>That they have ascertained the wishes and feelings of the child to be accommodated (where the child has appropriate levels of understanding).</w:t>
      </w:r>
    </w:p>
    <w:p w:rsidR="00A26CCC" w:rsidRPr="00A2135D" w:rsidRDefault="00A26CCC" w:rsidP="00A26CCC">
      <w:pPr>
        <w:pStyle w:val="ListParagraph"/>
        <w:rPr>
          <w:rFonts w:ascii="Arial" w:hAnsi="Arial" w:cs="Arial"/>
          <w:sz w:val="24"/>
          <w:szCs w:val="24"/>
        </w:rPr>
      </w:pPr>
    </w:p>
    <w:p w:rsidR="00A26CCC" w:rsidRPr="00A2135D" w:rsidRDefault="00A26CCC" w:rsidP="00A26CCC">
      <w:pPr>
        <w:pStyle w:val="ListParagraph"/>
        <w:numPr>
          <w:ilvl w:val="0"/>
          <w:numId w:val="11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 xml:space="preserve">That they are satisfied that the parent signing this document has the capacity to do so. </w:t>
      </w:r>
    </w:p>
    <w:p w:rsidR="00A26CCC" w:rsidRPr="00A2135D" w:rsidRDefault="00A26CCC" w:rsidP="00A26CCC">
      <w:pPr>
        <w:pStyle w:val="ListParagraph"/>
        <w:rPr>
          <w:rFonts w:ascii="Arial" w:hAnsi="Arial" w:cs="Arial"/>
          <w:sz w:val="24"/>
          <w:szCs w:val="24"/>
        </w:rPr>
      </w:pPr>
    </w:p>
    <w:p w:rsidR="00A26CCC" w:rsidRPr="00A2135D" w:rsidRDefault="00A26CCC" w:rsidP="00A26CCC">
      <w:pPr>
        <w:pStyle w:val="ListParagraph"/>
        <w:numPr>
          <w:ilvl w:val="0"/>
          <w:numId w:val="11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>That having that capacity, the consent is informed consent, considering:</w:t>
      </w:r>
    </w:p>
    <w:p w:rsidR="00A26CCC" w:rsidRPr="00A2135D" w:rsidRDefault="00A26CCC" w:rsidP="00A26CCC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>The parent fully understands the consequences of giving such a consent</w:t>
      </w:r>
    </w:p>
    <w:p w:rsidR="00A26CCC" w:rsidRPr="00A2135D" w:rsidRDefault="00A26CCC" w:rsidP="00A26CCC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>The parent fully appreciates the range of choice available and the consequences of refusal as well as giving consent</w:t>
      </w:r>
    </w:p>
    <w:p w:rsidR="00A26CCC" w:rsidRPr="00A2135D" w:rsidRDefault="00A26CCC" w:rsidP="00A26CCC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 xml:space="preserve">The parent is in possession of all the facts and issues material to the issue of giving consent. </w:t>
      </w:r>
    </w:p>
    <w:p w:rsidR="00A26CCC" w:rsidRPr="00A2135D" w:rsidRDefault="00A26CCC" w:rsidP="00A26CCC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A26CCC" w:rsidRPr="00A2135D" w:rsidRDefault="00A26CCC" w:rsidP="00A26CCC">
      <w:pPr>
        <w:pStyle w:val="ListParagraph"/>
        <w:numPr>
          <w:ilvl w:val="0"/>
          <w:numId w:val="11"/>
        </w:numPr>
        <w:ind w:left="360"/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>The social worker considers that  it is necessary and proportionate for the child to be removed into S20 accommodation which may include  foster care, placement with a connected person or residential  and should have considered particularly:</w:t>
      </w:r>
    </w:p>
    <w:p w:rsidR="00A26CCC" w:rsidRPr="00A2135D" w:rsidRDefault="00A26CCC" w:rsidP="00A26CCC">
      <w:pPr>
        <w:pStyle w:val="ListParagraph"/>
        <w:numPr>
          <w:ilvl w:val="0"/>
          <w:numId w:val="13"/>
        </w:numPr>
        <w:ind w:left="1080"/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>That current physical and psychological state of the parents</w:t>
      </w:r>
    </w:p>
    <w:p w:rsidR="00A26CCC" w:rsidRPr="00A2135D" w:rsidRDefault="00A26CCC" w:rsidP="00A26CCC">
      <w:pPr>
        <w:pStyle w:val="ListParagraph"/>
        <w:numPr>
          <w:ilvl w:val="0"/>
          <w:numId w:val="13"/>
        </w:numPr>
        <w:ind w:left="1080"/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>If they have a solicitor, whether they have been encouraged to seek legal advice/advice from family and friends</w:t>
      </w:r>
    </w:p>
    <w:p w:rsidR="00A26CCC" w:rsidRPr="00A2135D" w:rsidRDefault="00A26CCC" w:rsidP="00A26CCC">
      <w:pPr>
        <w:pStyle w:val="ListParagraph"/>
        <w:numPr>
          <w:ilvl w:val="0"/>
          <w:numId w:val="13"/>
        </w:numPr>
        <w:ind w:left="1080"/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>Whether  it is necessary for the safety of the child for him/her to be removed at this time</w:t>
      </w:r>
    </w:p>
    <w:p w:rsidR="00A26CCC" w:rsidRPr="00A2135D" w:rsidRDefault="00A26CCC" w:rsidP="00A26CCC">
      <w:pPr>
        <w:pStyle w:val="ListParagraph"/>
        <w:numPr>
          <w:ilvl w:val="0"/>
          <w:numId w:val="13"/>
        </w:numPr>
        <w:ind w:left="1080"/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 xml:space="preserve">Whether it would it be fairer in this case for this matter to be the subject of a court order rather than an agreement? </w:t>
      </w:r>
    </w:p>
    <w:p w:rsidR="00A26CCC" w:rsidRPr="00A2135D" w:rsidRDefault="00A26CCC" w:rsidP="00A26CCC">
      <w:pPr>
        <w:ind w:left="360"/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>And that considering all of these matters, they consider the voluntary accommodation of the child is necessary (the social worker should record analysis of these matters on the child’s file).</w:t>
      </w:r>
    </w:p>
    <w:p w:rsidR="00A26CCC" w:rsidRDefault="00A26CCC" w:rsidP="00A26CCC">
      <w:pPr>
        <w:pStyle w:val="ListParagraph"/>
        <w:numPr>
          <w:ilvl w:val="0"/>
          <w:numId w:val="11"/>
        </w:numPr>
        <w:tabs>
          <w:tab w:val="left" w:pos="2268"/>
          <w:tab w:val="left" w:pos="2552"/>
        </w:tabs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A2135D">
        <w:rPr>
          <w:rFonts w:ascii="Arial" w:hAnsi="Arial" w:cs="Arial"/>
          <w:sz w:val="24"/>
          <w:szCs w:val="24"/>
        </w:rPr>
        <w:t xml:space="preserve">If the parent/s is/are not fluent in English, this written document has been translated into the parent’s own language and the parent/s should sign the foreign language text, adding, in the parent’s language, words to the effect that ‘I have read this document and I agree to its terms’. </w:t>
      </w:r>
    </w:p>
    <w:p w:rsidR="00A26CCC" w:rsidRDefault="00A26CCC" w:rsidP="00A26CCC">
      <w:pPr>
        <w:pStyle w:val="ListParagraph"/>
        <w:tabs>
          <w:tab w:val="left" w:pos="2268"/>
          <w:tab w:val="left" w:pos="2552"/>
        </w:tabs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A26CCC" w:rsidRDefault="00A26CCC" w:rsidP="00A26CCC">
      <w:pPr>
        <w:pStyle w:val="ListParagraph"/>
        <w:tabs>
          <w:tab w:val="left" w:pos="2268"/>
          <w:tab w:val="left" w:pos="2552"/>
        </w:tabs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A26CCC" w:rsidRDefault="00A26CCC" w:rsidP="00A26CCC">
      <w:pPr>
        <w:pStyle w:val="ListParagraph"/>
        <w:tabs>
          <w:tab w:val="left" w:pos="2268"/>
          <w:tab w:val="left" w:pos="2552"/>
        </w:tabs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A26CCC" w:rsidRDefault="00A26CCC" w:rsidP="00A26CCC">
      <w:pPr>
        <w:pStyle w:val="ListParagraph"/>
        <w:tabs>
          <w:tab w:val="left" w:pos="2268"/>
          <w:tab w:val="left" w:pos="2552"/>
        </w:tabs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A26CCC" w:rsidRPr="003E08CF" w:rsidRDefault="00A26CCC" w:rsidP="00A26CCC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2135D">
        <w:rPr>
          <w:rStyle w:val="FootnoteReference"/>
          <w:rFonts w:ascii="Arial" w:hAnsi="Arial" w:cs="Arial"/>
          <w:sz w:val="24"/>
          <w:szCs w:val="24"/>
        </w:rPr>
        <w:sym w:font="Symbol" w:char="F02A"/>
      </w:r>
      <w:r w:rsidRPr="003E08CF">
        <w:rPr>
          <w:rFonts w:ascii="Arial" w:hAnsi="Arial" w:cs="Arial"/>
          <w:sz w:val="24"/>
          <w:szCs w:val="24"/>
        </w:rPr>
        <w:t xml:space="preserve"> </w:t>
      </w:r>
      <w:r w:rsidRPr="003E08CF">
        <w:rPr>
          <w:rFonts w:ascii="Arial" w:hAnsi="Arial" w:cs="Arial"/>
          <w:color w:val="000000"/>
          <w:sz w:val="24"/>
          <w:szCs w:val="24"/>
          <w:lang w:val="en"/>
        </w:rPr>
        <w:t>If the young person is 16 or 17 years old, they do not need the consent of those with parental responsibility in order to be accommodated by the local authority.</w:t>
      </w:r>
    </w:p>
    <w:p w:rsidR="00A26CCC" w:rsidRPr="003E08CF" w:rsidRDefault="00A26CCC" w:rsidP="00A26CCC">
      <w:pPr>
        <w:tabs>
          <w:tab w:val="left" w:pos="2268"/>
          <w:tab w:val="left" w:pos="2552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89172F" w:rsidRPr="007E5386" w:rsidRDefault="0089172F">
      <w:pPr>
        <w:rPr>
          <w:sz w:val="24"/>
          <w:szCs w:val="24"/>
        </w:rPr>
      </w:pPr>
    </w:p>
    <w:sectPr w:rsidR="0089172F" w:rsidRPr="007E5386" w:rsidSect="0089172F">
      <w:headerReference w:type="default" r:id="rId8"/>
      <w:footerReference w:type="default" r:id="rId9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CCC" w:rsidRDefault="00A26CCC" w:rsidP="0089172F">
      <w:pPr>
        <w:spacing w:after="0" w:line="240" w:lineRule="auto"/>
      </w:pPr>
      <w:r>
        <w:separator/>
      </w:r>
    </w:p>
  </w:endnote>
  <w:endnote w:type="continuationSeparator" w:id="0">
    <w:p w:rsidR="00A26CCC" w:rsidRDefault="00A26CCC" w:rsidP="0089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2414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9172F" w:rsidRDefault="00A26CCC" w:rsidP="0089172F">
            <w:pPr>
              <w:pStyle w:val="Footer"/>
            </w:pPr>
            <w:r>
              <w:t>Date of Issue: April 2019</w:t>
            </w:r>
            <w:r>
              <w:tab/>
              <w:t>Version: 2</w:t>
            </w:r>
            <w:r w:rsidR="0089172F">
              <w:tab/>
              <w:t xml:space="preserve">Page </w:t>
            </w:r>
            <w:r w:rsidR="0089172F">
              <w:rPr>
                <w:b/>
                <w:bCs/>
                <w:sz w:val="24"/>
                <w:szCs w:val="24"/>
              </w:rPr>
              <w:fldChar w:fldCharType="begin"/>
            </w:r>
            <w:r w:rsidR="0089172F">
              <w:rPr>
                <w:b/>
                <w:bCs/>
              </w:rPr>
              <w:instrText xml:space="preserve"> PAGE </w:instrText>
            </w:r>
            <w:r w:rsidR="0089172F">
              <w:rPr>
                <w:b/>
                <w:bCs/>
                <w:sz w:val="24"/>
                <w:szCs w:val="24"/>
              </w:rPr>
              <w:fldChar w:fldCharType="separate"/>
            </w:r>
            <w:r w:rsidR="0086372E">
              <w:rPr>
                <w:b/>
                <w:bCs/>
                <w:noProof/>
              </w:rPr>
              <w:t>3</w:t>
            </w:r>
            <w:r w:rsidR="0089172F">
              <w:rPr>
                <w:b/>
                <w:bCs/>
                <w:sz w:val="24"/>
                <w:szCs w:val="24"/>
              </w:rPr>
              <w:fldChar w:fldCharType="end"/>
            </w:r>
            <w:r w:rsidR="0089172F">
              <w:t xml:space="preserve"> of </w:t>
            </w:r>
            <w:r w:rsidR="0089172F">
              <w:rPr>
                <w:b/>
                <w:bCs/>
                <w:sz w:val="24"/>
                <w:szCs w:val="24"/>
              </w:rPr>
              <w:fldChar w:fldCharType="begin"/>
            </w:r>
            <w:r w:rsidR="0089172F">
              <w:rPr>
                <w:b/>
                <w:bCs/>
              </w:rPr>
              <w:instrText xml:space="preserve"> NUMPAGES  </w:instrText>
            </w:r>
            <w:r w:rsidR="0089172F">
              <w:rPr>
                <w:b/>
                <w:bCs/>
                <w:sz w:val="24"/>
                <w:szCs w:val="24"/>
              </w:rPr>
              <w:fldChar w:fldCharType="separate"/>
            </w:r>
            <w:r w:rsidR="0086372E">
              <w:rPr>
                <w:b/>
                <w:bCs/>
                <w:noProof/>
              </w:rPr>
              <w:t>3</w:t>
            </w:r>
            <w:r w:rsidR="0089172F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172F" w:rsidRDefault="00891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CCC" w:rsidRDefault="00A26CCC" w:rsidP="0089172F">
      <w:pPr>
        <w:spacing w:after="0" w:line="240" w:lineRule="auto"/>
      </w:pPr>
      <w:r>
        <w:separator/>
      </w:r>
    </w:p>
  </w:footnote>
  <w:footnote w:type="continuationSeparator" w:id="0">
    <w:p w:rsidR="00A26CCC" w:rsidRDefault="00A26CCC" w:rsidP="0089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2F" w:rsidRPr="00D115BC" w:rsidRDefault="0089172F" w:rsidP="0089172F">
    <w:pPr>
      <w:spacing w:after="0"/>
      <w:rPr>
        <w:b/>
      </w:rPr>
    </w:pPr>
    <w:r w:rsidRPr="00D115BC"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A77316" wp14:editId="64F6FA3E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72F" w:rsidRDefault="0089172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C24B4BC" wp14:editId="573682DC">
                                <wp:extent cx="1691428" cy="355214"/>
                                <wp:effectExtent l="0" t="0" r="4445" b="6985"/>
                                <wp:docPr id="1" name="Picture 1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89172F" w:rsidRDefault="0089172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05E1871" wp14:editId="74DC6F0E">
                          <wp:extent cx="1691428" cy="355214"/>
                          <wp:effectExtent l="0" t="0" r="4445" b="6985"/>
                          <wp:docPr id="1" name="Picture 1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115BC">
      <w:rPr>
        <w:b/>
      </w:rPr>
      <w:t>Gloucestershire Children</w:t>
    </w:r>
    <w:r w:rsidR="0066491A">
      <w:rPr>
        <w:b/>
      </w:rPr>
      <w:t>’</w:t>
    </w:r>
    <w:r w:rsidRPr="00D115BC">
      <w:rPr>
        <w:b/>
      </w:rPr>
      <w:t xml:space="preserve">s Services </w:t>
    </w:r>
    <w:r w:rsidR="0031668C">
      <w:rPr>
        <w:b/>
      </w:rPr>
      <w:t xml:space="preserve"> </w:t>
    </w:r>
  </w:p>
  <w:p w:rsidR="0089172F" w:rsidRPr="00D115BC" w:rsidRDefault="0089172F" w:rsidP="0089172F">
    <w:pPr>
      <w:spacing w:after="0"/>
      <w:rPr>
        <w:b/>
      </w:rPr>
    </w:pPr>
    <w:r w:rsidRPr="00D115BC">
      <w:rPr>
        <w:b/>
      </w:rPr>
      <w:t>Title:</w:t>
    </w:r>
    <w:r w:rsidR="00D115BC" w:rsidRPr="00D115BC">
      <w:rPr>
        <w:b/>
      </w:rPr>
      <w:t xml:space="preserve"> </w:t>
    </w:r>
    <w:r w:rsidR="00CC3933">
      <w:rPr>
        <w:b/>
      </w:rPr>
      <w:t xml:space="preserve"> </w:t>
    </w:r>
    <w:r w:rsidR="00A26CCC">
      <w:rPr>
        <w:b/>
      </w:rPr>
      <w:t>Section 20 Agreement</w:t>
    </w:r>
    <w:r w:rsidR="00D115BC" w:rsidRPr="00D115BC">
      <w:rPr>
        <w:b/>
      </w:rPr>
      <w:tab/>
    </w:r>
    <w:r w:rsidR="00D115BC" w:rsidRPr="00D115BC">
      <w:rPr>
        <w:b/>
      </w:rPr>
      <w:tab/>
    </w:r>
    <w:r w:rsidR="00D115BC" w:rsidRPr="00D115BC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D115BC" w:rsidRPr="00D115BC">
      <w:rPr>
        <w:b/>
      </w:rPr>
      <w:t xml:space="preserve">Document </w:t>
    </w:r>
    <w:r w:rsidRPr="00D115BC">
      <w:rPr>
        <w:b/>
      </w:rPr>
      <w:t>Number</w:t>
    </w:r>
    <w:r w:rsidR="007E5386">
      <w:rPr>
        <w:b/>
      </w:rPr>
      <w:t>:</w:t>
    </w:r>
    <w:r w:rsidR="00A26CCC">
      <w:rPr>
        <w:b/>
      </w:rPr>
      <w:t xml:space="preserve"> </w:t>
    </w:r>
    <w:r w:rsidR="0086372E">
      <w:rPr>
        <w:b/>
      </w:rPr>
      <w:t>4.7-</w:t>
    </w:r>
    <w:r w:rsidR="00A26CCC">
      <w:rPr>
        <w:b/>
      </w:rPr>
      <w:t>001</w:t>
    </w:r>
    <w:r w:rsidR="007E5386">
      <w:rPr>
        <w:b/>
      </w:rPr>
      <w:t xml:space="preserve"> </w:t>
    </w:r>
  </w:p>
  <w:p w:rsidR="0089172F" w:rsidRDefault="008917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32"/>
    <w:multiLevelType w:val="multilevel"/>
    <w:tmpl w:val="DB02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D33F11"/>
    <w:multiLevelType w:val="hybridMultilevel"/>
    <w:tmpl w:val="A7B676A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AD7499"/>
    <w:multiLevelType w:val="multilevel"/>
    <w:tmpl w:val="E69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53659D"/>
    <w:multiLevelType w:val="hybridMultilevel"/>
    <w:tmpl w:val="7EC266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9C4932"/>
    <w:multiLevelType w:val="hybridMultilevel"/>
    <w:tmpl w:val="6E4CD136"/>
    <w:lvl w:ilvl="0" w:tplc="7BAAAE08">
      <w:start w:val="1"/>
      <w:numFmt w:val="lowerRoman"/>
      <w:lvlText w:val="%1)"/>
      <w:lvlJc w:val="left"/>
      <w:pPr>
        <w:ind w:left="720" w:hanging="720"/>
      </w:pPr>
      <w:rPr>
        <w:rFonts w:ascii="Arial" w:eastAsia="Calibri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0462281"/>
    <w:multiLevelType w:val="multilevel"/>
    <w:tmpl w:val="BA8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6D33E5"/>
    <w:multiLevelType w:val="multilevel"/>
    <w:tmpl w:val="17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E0732"/>
    <w:multiLevelType w:val="hybridMultilevel"/>
    <w:tmpl w:val="9A22817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9E2223"/>
    <w:multiLevelType w:val="multilevel"/>
    <w:tmpl w:val="851C1D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BF63A4D"/>
    <w:multiLevelType w:val="multilevel"/>
    <w:tmpl w:val="92D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3E6310F"/>
    <w:multiLevelType w:val="multilevel"/>
    <w:tmpl w:val="AE8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084668"/>
    <w:multiLevelType w:val="hybridMultilevel"/>
    <w:tmpl w:val="6BCA9FC2"/>
    <w:lvl w:ilvl="0" w:tplc="5F18B820">
      <w:start w:val="1"/>
      <w:numFmt w:val="lowerRoman"/>
      <w:lvlText w:val="%1)"/>
      <w:lvlJc w:val="left"/>
      <w:pPr>
        <w:ind w:left="720" w:hanging="720"/>
      </w:pPr>
      <w:rPr>
        <w:rFonts w:ascii="Arial" w:eastAsia="Calibri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D3769CA"/>
    <w:multiLevelType w:val="multilevel"/>
    <w:tmpl w:val="7112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2"/>
  </w:num>
  <w:num w:numId="5">
    <w:abstractNumId w:val="9"/>
  </w:num>
  <w:num w:numId="6">
    <w:abstractNumId w:val="6"/>
  </w:num>
  <w:num w:numId="7">
    <w:abstractNumId w:val="5"/>
  </w:num>
  <w:num w:numId="8">
    <w:abstractNumId w:val="10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CCC"/>
    <w:rsid w:val="00007586"/>
    <w:rsid w:val="0031668C"/>
    <w:rsid w:val="0066491A"/>
    <w:rsid w:val="007E5386"/>
    <w:rsid w:val="0086372E"/>
    <w:rsid w:val="0089172F"/>
    <w:rsid w:val="008C4DA9"/>
    <w:rsid w:val="009D48D7"/>
    <w:rsid w:val="00A26CCC"/>
    <w:rsid w:val="00CC3933"/>
    <w:rsid w:val="00D115BC"/>
    <w:rsid w:val="00E5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CC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6CCC"/>
    <w:pPr>
      <w:ind w:left="720"/>
      <w:contextualSpacing/>
    </w:pPr>
  </w:style>
  <w:style w:type="character" w:styleId="FootnoteReference">
    <w:name w:val="footnote reference"/>
    <w:uiPriority w:val="99"/>
    <w:semiHidden/>
    <w:unhideWhenUsed/>
    <w:rsid w:val="00A26CC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CC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6CCC"/>
    <w:pPr>
      <w:ind w:left="720"/>
      <w:contextualSpacing/>
    </w:pPr>
  </w:style>
  <w:style w:type="character" w:styleId="FootnoteReference">
    <w:name w:val="footnote reference"/>
    <w:uiPriority w:val="99"/>
    <w:semiHidden/>
    <w:unhideWhenUsed/>
    <w:rsid w:val="00A26C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63">
              <w:marLeft w:val="150"/>
              <w:marRight w:val="150"/>
              <w:marTop w:val="225"/>
              <w:marBottom w:val="150"/>
              <w:divBdr>
                <w:top w:val="single" w:sz="36" w:space="11" w:color="439CB1"/>
                <w:left w:val="single" w:sz="36" w:space="11" w:color="439CB1"/>
                <w:bottom w:val="single" w:sz="36" w:space="11" w:color="439CB1"/>
                <w:right w:val="single" w:sz="36" w:space="11" w:color="439CB1"/>
              </w:divBdr>
            </w:div>
            <w:div w:id="366805103">
              <w:marLeft w:val="150"/>
              <w:marRight w:val="150"/>
              <w:marTop w:val="150"/>
              <w:marBottom w:val="150"/>
              <w:divBdr>
                <w:top w:val="single" w:sz="6" w:space="0" w:color="439CB1"/>
                <w:left w:val="single" w:sz="6" w:space="8" w:color="439CB1"/>
                <w:bottom w:val="single" w:sz="6" w:space="8" w:color="439CB1"/>
                <w:right w:val="single" w:sz="6" w:space="8" w:color="439CB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vrshfp01\EDS_Shirehall$\PracticeLearningTeam\GENERAL\Tri%20X\Tri-X%20Local%20Resources\Local%20Resources%20Document\Docs%20Received%20for%20formatting\Process%20or%20Procedur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Process or Procedure Template</Template>
  <TotalTime>5</TotalTime>
  <Pages>3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4648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ORR, Jackie</dc:creator>
  <cp:lastModifiedBy>ORR, Jackie</cp:lastModifiedBy>
  <cp:revision>2</cp:revision>
  <dcterms:created xsi:type="dcterms:W3CDTF">2019-08-28T07:28:00Z</dcterms:created>
  <dcterms:modified xsi:type="dcterms:W3CDTF">2019-09-30T11:53:00Z</dcterms:modified>
</cp:coreProperties>
</file>